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B5A" w:rsidRDefault="00A56B48" w:rsidP="00FD5B5A">
      <w:pPr>
        <w:rPr>
          <w:b/>
          <w:bCs/>
        </w:rPr>
      </w:pPr>
      <w:bookmarkStart w:id="0" w:name="_GoBack"/>
      <w:bookmarkEnd w:id="0"/>
      <w:r w:rsidRPr="00626FB4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4429BEB5" wp14:editId="10860B6F">
            <wp:simplePos x="0" y="0"/>
            <wp:positionH relativeFrom="column">
              <wp:posOffset>-304800</wp:posOffset>
            </wp:positionH>
            <wp:positionV relativeFrom="paragraph">
              <wp:posOffset>-390525</wp:posOffset>
            </wp:positionV>
            <wp:extent cx="1962150" cy="1645130"/>
            <wp:effectExtent l="0" t="0" r="0" b="0"/>
            <wp:wrapNone/>
            <wp:docPr id="2" name="Image 1" descr="CE+PICTO-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+PICTO-spor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063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03F">
        <w:rPr>
          <w:b/>
          <w:bCs/>
        </w:rPr>
        <w:tab/>
      </w:r>
      <w:r w:rsidR="00F1703F">
        <w:rPr>
          <w:b/>
          <w:bCs/>
        </w:rPr>
        <w:tab/>
      </w:r>
    </w:p>
    <w:p w:rsidR="00CE44C0" w:rsidRDefault="00CE44C0" w:rsidP="00FD5B5A">
      <w:pPr>
        <w:rPr>
          <w:b/>
          <w:bCs/>
        </w:rPr>
      </w:pPr>
    </w:p>
    <w:p w:rsidR="002318C9" w:rsidRPr="00CE44C0" w:rsidRDefault="00947D16" w:rsidP="00C545F2">
      <w:pPr>
        <w:spacing w:after="0" w:line="240" w:lineRule="auto"/>
        <w:ind w:left="709"/>
        <w:jc w:val="right"/>
        <w:rPr>
          <w:rFonts w:eastAsiaTheme="minorHAnsi"/>
          <w:b/>
          <w:color w:val="31849B" w:themeColor="accent5" w:themeShade="BF"/>
          <w:sz w:val="72"/>
          <w:szCs w:val="104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eastAsiaTheme="minorHAnsi"/>
          <w:b/>
          <w:color w:val="4F81BD" w:themeColor="accent1"/>
          <w:sz w:val="96"/>
          <w:szCs w:val="104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</w:t>
      </w:r>
      <w:r w:rsidR="000B30E8">
        <w:rPr>
          <w:rFonts w:eastAsiaTheme="minorHAnsi"/>
          <w:b/>
          <w:color w:val="4F81BD" w:themeColor="accent1"/>
          <w:sz w:val="96"/>
          <w:szCs w:val="104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="002318C9" w:rsidRPr="00CE44C0">
        <w:rPr>
          <w:rFonts w:eastAsiaTheme="minorHAnsi"/>
          <w:b/>
          <w:color w:val="31849B" w:themeColor="accent5" w:themeShade="BF"/>
          <w:sz w:val="56"/>
          <w:szCs w:val="56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Atelier</w:t>
      </w:r>
      <w:r w:rsidR="00DB5011" w:rsidRPr="00CE44C0">
        <w:rPr>
          <w:rFonts w:eastAsiaTheme="minorHAnsi"/>
          <w:b/>
          <w:color w:val="31849B" w:themeColor="accent5" w:themeShade="BF"/>
          <w:sz w:val="56"/>
          <w:szCs w:val="56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s</w:t>
      </w:r>
      <w:r w:rsidR="00CE44C0">
        <w:rPr>
          <w:rFonts w:eastAsiaTheme="minorHAnsi"/>
          <w:b/>
          <w:color w:val="31849B" w:themeColor="accent5" w:themeShade="BF"/>
          <w:sz w:val="56"/>
          <w:szCs w:val="56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="00E0354F" w:rsidRPr="00CE44C0">
        <w:rPr>
          <w:rFonts w:eastAsiaTheme="minorHAnsi"/>
          <w:b/>
          <w:color w:val="31849B" w:themeColor="accent5" w:themeShade="BF"/>
          <w:sz w:val="56"/>
          <w:szCs w:val="56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Y</w:t>
      </w:r>
      <w:r w:rsidR="00C545F2" w:rsidRPr="00CE44C0">
        <w:rPr>
          <w:rFonts w:eastAsiaTheme="minorHAnsi"/>
          <w:b/>
          <w:color w:val="31849B" w:themeColor="accent5" w:themeShade="BF"/>
          <w:sz w:val="56"/>
          <w:szCs w:val="56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OGA</w:t>
      </w:r>
      <w:r w:rsidR="00B02196" w:rsidRPr="00CE44C0">
        <w:rPr>
          <w:rFonts w:eastAsiaTheme="minorHAnsi"/>
          <w:b/>
          <w:color w:val="31849B" w:themeColor="accent5" w:themeShade="BF"/>
          <w:sz w:val="56"/>
          <w:szCs w:val="56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 </w:t>
      </w:r>
      <w:r w:rsidR="008B0909" w:rsidRPr="00CE44C0">
        <w:rPr>
          <w:rFonts w:eastAsiaTheme="minorHAnsi"/>
          <w:b/>
          <w:color w:val="31849B" w:themeColor="accent5" w:themeShade="BF"/>
          <w:sz w:val="56"/>
          <w:szCs w:val="56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&amp; </w:t>
      </w:r>
      <w:r w:rsidR="00DB5011" w:rsidRPr="00CE44C0">
        <w:rPr>
          <w:rFonts w:eastAsiaTheme="minorHAnsi"/>
          <w:b/>
          <w:color w:val="31849B" w:themeColor="accent5" w:themeShade="BF"/>
          <w:sz w:val="56"/>
          <w:szCs w:val="56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MEDITATION</w:t>
      </w:r>
    </w:p>
    <w:p w:rsidR="00CE44C0" w:rsidRPr="00CE44C0" w:rsidRDefault="00CE44C0" w:rsidP="00C545F2">
      <w:pPr>
        <w:spacing w:after="0" w:line="240" w:lineRule="auto"/>
        <w:ind w:left="709"/>
        <w:jc w:val="right"/>
        <w:rPr>
          <w:rFonts w:eastAsiaTheme="minorHAnsi"/>
          <w:b/>
          <w:i/>
          <w:color w:val="31849B" w:themeColor="accent5" w:themeShade="BF"/>
          <w:sz w:val="72"/>
          <w:szCs w:val="104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CE44C0">
        <w:rPr>
          <w:rFonts w:eastAsiaTheme="minorHAnsi"/>
          <w:b/>
          <w:i/>
          <w:color w:val="31849B" w:themeColor="accent5" w:themeShade="BF"/>
          <w:sz w:val="72"/>
          <w:szCs w:val="104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EXPLORATION DES CHAKRAS</w:t>
      </w:r>
    </w:p>
    <w:p w:rsidR="00DB5011" w:rsidRPr="001226C8" w:rsidRDefault="00DB5011" w:rsidP="00DB5011">
      <w:pPr>
        <w:spacing w:after="0" w:line="240" w:lineRule="auto"/>
        <w:ind w:left="709"/>
        <w:jc w:val="right"/>
        <w:rPr>
          <w:rFonts w:eastAsiaTheme="minorHAnsi"/>
          <w:b/>
          <w:color w:val="92CDDC" w:themeColor="accent5" w:themeTint="99"/>
          <w:sz w:val="72"/>
          <w:szCs w:val="72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1226C8">
        <w:rPr>
          <w:rFonts w:eastAsiaTheme="minorHAnsi"/>
          <w:b/>
          <w:color w:val="92CDDC" w:themeColor="accent5" w:themeTint="99"/>
          <w:sz w:val="72"/>
          <w:szCs w:val="72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Lundi </w:t>
      </w:r>
      <w:r w:rsidR="00355BB0" w:rsidRPr="001226C8">
        <w:rPr>
          <w:rFonts w:eastAsiaTheme="minorHAnsi"/>
          <w:b/>
          <w:color w:val="92CDDC" w:themeColor="accent5" w:themeTint="99"/>
          <w:sz w:val="72"/>
          <w:szCs w:val="72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13 Mars</w:t>
      </w:r>
      <w:r w:rsidR="00160A4A" w:rsidRPr="001226C8">
        <w:rPr>
          <w:rFonts w:eastAsiaTheme="minorHAnsi"/>
          <w:b/>
          <w:color w:val="92CDDC" w:themeColor="accent5" w:themeTint="99"/>
          <w:sz w:val="72"/>
          <w:szCs w:val="72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/</w:t>
      </w:r>
      <w:r w:rsidRPr="001226C8">
        <w:rPr>
          <w:rFonts w:eastAsiaTheme="minorHAnsi"/>
          <w:b/>
          <w:color w:val="92CDDC" w:themeColor="accent5" w:themeTint="99"/>
          <w:sz w:val="72"/>
          <w:szCs w:val="72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17h30</w:t>
      </w:r>
      <w:r w:rsidR="00160A4A" w:rsidRPr="001226C8">
        <w:rPr>
          <w:rFonts w:eastAsiaTheme="minorHAnsi"/>
          <w:b/>
          <w:color w:val="92CDDC" w:themeColor="accent5" w:themeTint="99"/>
          <w:sz w:val="72"/>
          <w:szCs w:val="72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226C8">
        <w:rPr>
          <w:rFonts w:eastAsiaTheme="minorHAnsi"/>
          <w:b/>
          <w:color w:val="92CDDC" w:themeColor="accent5" w:themeTint="99"/>
          <w:sz w:val="72"/>
          <w:szCs w:val="72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- 20h </w:t>
      </w:r>
    </w:p>
    <w:p w:rsidR="00DB5011" w:rsidRPr="00160A4A" w:rsidRDefault="00DB5011" w:rsidP="00C545F2">
      <w:pPr>
        <w:spacing w:after="0" w:line="240" w:lineRule="auto"/>
        <w:ind w:left="709"/>
        <w:jc w:val="right"/>
        <w:rPr>
          <w:rFonts w:eastAsiaTheme="minorHAnsi"/>
          <w:b/>
          <w:color w:val="4F81BD" w:themeColor="accent1"/>
          <w:sz w:val="48"/>
          <w:szCs w:val="104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2318C9" w:rsidRDefault="002318C9" w:rsidP="00CE44C0">
      <w:pPr>
        <w:spacing w:after="0"/>
        <w:jc w:val="both"/>
        <w:rPr>
          <w:b/>
          <w:sz w:val="32"/>
          <w:szCs w:val="32"/>
        </w:rPr>
      </w:pPr>
      <w:r w:rsidRPr="00757C1C">
        <w:rPr>
          <w:b/>
          <w:sz w:val="32"/>
          <w:szCs w:val="32"/>
        </w:rPr>
        <w:t xml:space="preserve">Curieux </w:t>
      </w:r>
      <w:r w:rsidR="0025203B">
        <w:rPr>
          <w:b/>
          <w:sz w:val="32"/>
          <w:szCs w:val="32"/>
        </w:rPr>
        <w:t>d’aborder</w:t>
      </w:r>
      <w:r w:rsidR="00C545F2">
        <w:rPr>
          <w:b/>
          <w:sz w:val="32"/>
          <w:szCs w:val="32"/>
        </w:rPr>
        <w:t xml:space="preserve"> la </w:t>
      </w:r>
      <w:r w:rsidR="0025203B">
        <w:rPr>
          <w:b/>
          <w:sz w:val="32"/>
          <w:szCs w:val="32"/>
        </w:rPr>
        <w:t xml:space="preserve">méditation </w:t>
      </w:r>
      <w:r w:rsidR="0025203B" w:rsidRPr="0025203B">
        <w:rPr>
          <w:b/>
          <w:sz w:val="32"/>
          <w:szCs w:val="32"/>
        </w:rPr>
        <w:t>à</w:t>
      </w:r>
      <w:r w:rsidR="00C94BD5">
        <w:rPr>
          <w:b/>
          <w:sz w:val="32"/>
          <w:szCs w:val="32"/>
        </w:rPr>
        <w:t xml:space="preserve"> travers l'enseignement du yoga</w:t>
      </w:r>
      <w:r w:rsidRPr="00757C1C">
        <w:rPr>
          <w:b/>
          <w:sz w:val="32"/>
          <w:szCs w:val="32"/>
        </w:rPr>
        <w:t>?</w:t>
      </w:r>
      <w:r w:rsidR="00F4237F">
        <w:rPr>
          <w:b/>
          <w:sz w:val="32"/>
          <w:szCs w:val="32"/>
        </w:rPr>
        <w:t xml:space="preserve"> </w:t>
      </w:r>
      <w:r w:rsidRPr="009C7F6C">
        <w:rPr>
          <w:b/>
          <w:sz w:val="32"/>
          <w:szCs w:val="32"/>
        </w:rPr>
        <w:t>En complément des co</w:t>
      </w:r>
      <w:r w:rsidR="00C94BD5">
        <w:rPr>
          <w:b/>
          <w:sz w:val="32"/>
          <w:szCs w:val="32"/>
        </w:rPr>
        <w:t>urs du jeudi soir</w:t>
      </w:r>
      <w:r w:rsidRPr="009C7F6C">
        <w:rPr>
          <w:b/>
          <w:sz w:val="32"/>
          <w:szCs w:val="32"/>
        </w:rPr>
        <w:t xml:space="preserve">, </w:t>
      </w:r>
      <w:r w:rsidR="00160A4A" w:rsidRPr="009C7F6C">
        <w:rPr>
          <w:b/>
          <w:sz w:val="32"/>
          <w:szCs w:val="32"/>
        </w:rPr>
        <w:t>nous</w:t>
      </w:r>
      <w:r w:rsidRPr="009C7F6C">
        <w:rPr>
          <w:b/>
          <w:sz w:val="32"/>
          <w:szCs w:val="32"/>
        </w:rPr>
        <w:t xml:space="preserve"> vous p</w:t>
      </w:r>
      <w:r w:rsidR="00B91302" w:rsidRPr="009C7F6C">
        <w:rPr>
          <w:b/>
          <w:sz w:val="32"/>
          <w:szCs w:val="32"/>
        </w:rPr>
        <w:t>ropos</w:t>
      </w:r>
      <w:r w:rsidR="00160A4A" w:rsidRPr="009C7F6C">
        <w:rPr>
          <w:b/>
          <w:sz w:val="32"/>
          <w:szCs w:val="32"/>
        </w:rPr>
        <w:t>ons</w:t>
      </w:r>
      <w:r w:rsidR="00B91302" w:rsidRPr="009C7F6C">
        <w:rPr>
          <w:b/>
          <w:sz w:val="32"/>
          <w:szCs w:val="32"/>
        </w:rPr>
        <w:t xml:space="preserve"> un atelier </w:t>
      </w:r>
      <w:r w:rsidR="00C545F2" w:rsidRPr="009C7F6C">
        <w:rPr>
          <w:b/>
          <w:sz w:val="32"/>
          <w:szCs w:val="32"/>
        </w:rPr>
        <w:t xml:space="preserve">de pratique </w:t>
      </w:r>
      <w:r w:rsidR="00B91302" w:rsidRPr="009C7F6C">
        <w:rPr>
          <w:b/>
          <w:sz w:val="32"/>
          <w:szCs w:val="32"/>
        </w:rPr>
        <w:t>«</w:t>
      </w:r>
      <w:r w:rsidRPr="009C7F6C">
        <w:rPr>
          <w:b/>
          <w:sz w:val="32"/>
          <w:szCs w:val="32"/>
        </w:rPr>
        <w:t>Yoga et</w:t>
      </w:r>
      <w:r w:rsidR="00B02196" w:rsidRPr="009C7F6C">
        <w:rPr>
          <w:b/>
          <w:sz w:val="32"/>
          <w:szCs w:val="32"/>
        </w:rPr>
        <w:t xml:space="preserve"> </w:t>
      </w:r>
      <w:r w:rsidR="00DB5011" w:rsidRPr="009C7F6C">
        <w:rPr>
          <w:b/>
          <w:sz w:val="32"/>
          <w:szCs w:val="32"/>
        </w:rPr>
        <w:t>méditation</w:t>
      </w:r>
      <w:r w:rsidR="009C7F6C">
        <w:rPr>
          <w:b/>
          <w:sz w:val="32"/>
          <w:szCs w:val="32"/>
        </w:rPr>
        <w:t xml:space="preserve">», </w:t>
      </w:r>
      <w:r w:rsidR="0025203B">
        <w:rPr>
          <w:b/>
          <w:color w:val="76923C" w:themeColor="accent3" w:themeShade="BF"/>
          <w:sz w:val="32"/>
          <w:szCs w:val="32"/>
        </w:rPr>
        <w:t>ouvert</w:t>
      </w:r>
      <w:r w:rsidR="009C7F6C" w:rsidRPr="009C7F6C">
        <w:rPr>
          <w:b/>
          <w:color w:val="76923C" w:themeColor="accent3" w:themeShade="BF"/>
          <w:sz w:val="32"/>
          <w:szCs w:val="32"/>
        </w:rPr>
        <w:t xml:space="preserve"> à toutes les personnes qui souhaitent explorer leur intériorité pour vivre une vie plus </w:t>
      </w:r>
      <w:r w:rsidR="00CE44C0">
        <w:rPr>
          <w:b/>
          <w:color w:val="76923C" w:themeColor="accent3" w:themeShade="BF"/>
          <w:sz w:val="32"/>
          <w:szCs w:val="32"/>
        </w:rPr>
        <w:t>pétillant</w:t>
      </w:r>
      <w:r w:rsidR="009C7F6C" w:rsidRPr="009C7F6C">
        <w:rPr>
          <w:b/>
          <w:color w:val="76923C" w:themeColor="accent3" w:themeShade="BF"/>
          <w:sz w:val="32"/>
          <w:szCs w:val="32"/>
        </w:rPr>
        <w:t>e.</w:t>
      </w:r>
      <w:r w:rsidR="00C94BD5">
        <w:rPr>
          <w:b/>
          <w:color w:val="76923C" w:themeColor="accent3" w:themeShade="BF"/>
          <w:sz w:val="32"/>
          <w:szCs w:val="32"/>
        </w:rPr>
        <w:t xml:space="preserve"> </w:t>
      </w:r>
      <w:r w:rsidR="00CE44C0">
        <w:rPr>
          <w:b/>
          <w:color w:val="76923C" w:themeColor="accent3" w:themeShade="BF"/>
          <w:sz w:val="32"/>
          <w:szCs w:val="32"/>
        </w:rPr>
        <w:t xml:space="preserve">Il n’est pas indispensable d’avoir déjà pratiqué. </w:t>
      </w:r>
      <w:r w:rsidR="00C94BD5" w:rsidRPr="00C94BD5">
        <w:rPr>
          <w:b/>
          <w:sz w:val="32"/>
          <w:szCs w:val="32"/>
        </w:rPr>
        <w:t>Après un échauffement et quelques postures, nous serons guidés vers la méditation</w:t>
      </w:r>
      <w:r w:rsidR="00CE44C0">
        <w:rPr>
          <w:b/>
          <w:sz w:val="32"/>
          <w:szCs w:val="32"/>
        </w:rPr>
        <w:t>. Cette séance sera axée sur l’exploration de nos chakras, à partir de méditations spécifiques.</w:t>
      </w:r>
      <w:r w:rsidRPr="00F4237F">
        <w:rPr>
          <w:b/>
          <w:sz w:val="32"/>
          <w:szCs w:val="32"/>
        </w:rPr>
        <w:t xml:space="preserve"> </w:t>
      </w:r>
    </w:p>
    <w:p w:rsidR="00CE44C0" w:rsidRPr="00F4237F" w:rsidRDefault="00CE44C0" w:rsidP="00CE44C0">
      <w:pPr>
        <w:spacing w:after="0"/>
        <w:rPr>
          <w:b/>
          <w:sz w:val="32"/>
          <w:szCs w:val="32"/>
        </w:rPr>
      </w:pPr>
    </w:p>
    <w:p w:rsidR="009B6ABB" w:rsidRDefault="00160A4A" w:rsidP="001F1AD9">
      <w:r w:rsidRPr="00160A4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2736215" cy="2796540"/>
            <wp:effectExtent l="0" t="0" r="6985" b="381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4F" w:rsidRPr="001226C8" w:rsidRDefault="00DB5011" w:rsidP="001F1AD9">
      <w:pPr>
        <w:pStyle w:val="Paragraphedeliste"/>
        <w:numPr>
          <w:ilvl w:val="0"/>
          <w:numId w:val="1"/>
        </w:numPr>
        <w:ind w:left="4820" w:hanging="4820"/>
        <w:rPr>
          <w:sz w:val="28"/>
          <w:szCs w:val="28"/>
        </w:rPr>
      </w:pPr>
      <w:r w:rsidRPr="001226C8">
        <w:rPr>
          <w:b/>
          <w:sz w:val="28"/>
          <w:szCs w:val="28"/>
        </w:rPr>
        <w:t>Lundi</w:t>
      </w:r>
      <w:r w:rsidR="00B02196" w:rsidRPr="001226C8">
        <w:rPr>
          <w:b/>
          <w:sz w:val="28"/>
          <w:szCs w:val="28"/>
        </w:rPr>
        <w:t xml:space="preserve"> </w:t>
      </w:r>
      <w:r w:rsidR="00CE44C0" w:rsidRPr="001226C8">
        <w:rPr>
          <w:b/>
          <w:sz w:val="28"/>
          <w:szCs w:val="28"/>
        </w:rPr>
        <w:t>13 Mars</w:t>
      </w:r>
      <w:r w:rsidR="00757C1C" w:rsidRPr="001226C8">
        <w:rPr>
          <w:b/>
          <w:sz w:val="28"/>
          <w:szCs w:val="28"/>
        </w:rPr>
        <w:t>, de 17h30 à 20h00</w:t>
      </w:r>
      <w:r w:rsidR="00F4237F" w:rsidRPr="001226C8">
        <w:rPr>
          <w:sz w:val="28"/>
          <w:szCs w:val="28"/>
        </w:rPr>
        <w:t xml:space="preserve">, </w:t>
      </w:r>
      <w:r w:rsidR="00757C1C" w:rsidRPr="001226C8">
        <w:rPr>
          <w:sz w:val="28"/>
          <w:szCs w:val="28"/>
        </w:rPr>
        <w:t xml:space="preserve"> S</w:t>
      </w:r>
      <w:r w:rsidR="00E0354F" w:rsidRPr="001226C8">
        <w:rPr>
          <w:sz w:val="28"/>
          <w:szCs w:val="28"/>
        </w:rPr>
        <w:t>alle Eugène Lapierre</w:t>
      </w:r>
      <w:r w:rsidR="00F446A4" w:rsidRPr="001226C8">
        <w:rPr>
          <w:sz w:val="28"/>
          <w:szCs w:val="28"/>
        </w:rPr>
        <w:t>, CE Vénissieux</w:t>
      </w:r>
      <w:r w:rsidR="00947D16" w:rsidRPr="001226C8">
        <w:rPr>
          <w:sz w:val="28"/>
          <w:szCs w:val="28"/>
        </w:rPr>
        <w:t>.</w:t>
      </w:r>
    </w:p>
    <w:p w:rsidR="00947D16" w:rsidRPr="001226C8" w:rsidRDefault="007C732A" w:rsidP="001F1AD9">
      <w:pPr>
        <w:pStyle w:val="Paragraphedeliste"/>
        <w:numPr>
          <w:ilvl w:val="0"/>
          <w:numId w:val="1"/>
        </w:numPr>
        <w:ind w:left="4820" w:hanging="4820"/>
        <w:rPr>
          <w:sz w:val="28"/>
          <w:szCs w:val="28"/>
        </w:rPr>
      </w:pPr>
      <w:r w:rsidRPr="001226C8">
        <w:rPr>
          <w:sz w:val="28"/>
          <w:szCs w:val="28"/>
        </w:rPr>
        <w:t>Equipement : vêtements de sport, tapis de gym</w:t>
      </w:r>
      <w:r w:rsidR="00CC6B98" w:rsidRPr="001226C8">
        <w:rPr>
          <w:sz w:val="28"/>
          <w:szCs w:val="28"/>
        </w:rPr>
        <w:t>, plaid, bouteille d’eau</w:t>
      </w:r>
      <w:r w:rsidR="00C545F2" w:rsidRPr="001226C8">
        <w:rPr>
          <w:sz w:val="28"/>
          <w:szCs w:val="28"/>
        </w:rPr>
        <w:t>.</w:t>
      </w:r>
    </w:p>
    <w:p w:rsidR="00947D16" w:rsidRPr="001226C8" w:rsidRDefault="00F446A4" w:rsidP="001F1AD9">
      <w:pPr>
        <w:pStyle w:val="Paragraphedeliste"/>
        <w:numPr>
          <w:ilvl w:val="0"/>
          <w:numId w:val="1"/>
        </w:numPr>
        <w:ind w:left="4820" w:hanging="4820"/>
        <w:rPr>
          <w:sz w:val="28"/>
          <w:szCs w:val="28"/>
        </w:rPr>
      </w:pPr>
      <w:r w:rsidRPr="001226C8">
        <w:rPr>
          <w:sz w:val="28"/>
          <w:szCs w:val="28"/>
        </w:rPr>
        <w:t>Professeur : Valérie</w:t>
      </w:r>
      <w:r w:rsidR="000B5E4D" w:rsidRPr="001226C8">
        <w:rPr>
          <w:sz w:val="28"/>
          <w:szCs w:val="28"/>
        </w:rPr>
        <w:t xml:space="preserve"> Ravi k. (Association Sadhana Kundalini Yoga)</w:t>
      </w:r>
      <w:r w:rsidR="00947D16" w:rsidRPr="001226C8">
        <w:rPr>
          <w:rFonts w:ascii="Arial" w:hAnsi="Arial" w:cs="Arial"/>
          <w:color w:val="7030A0"/>
          <w:sz w:val="28"/>
          <w:szCs w:val="28"/>
        </w:rPr>
        <w:t>.</w:t>
      </w:r>
    </w:p>
    <w:p w:rsidR="00947D16" w:rsidRPr="001226C8" w:rsidRDefault="00CC6B98" w:rsidP="001F1AD9">
      <w:pPr>
        <w:pStyle w:val="Paragraphedeliste"/>
        <w:numPr>
          <w:ilvl w:val="0"/>
          <w:numId w:val="1"/>
        </w:numPr>
        <w:ind w:left="4820" w:hanging="4820"/>
        <w:rPr>
          <w:sz w:val="28"/>
          <w:szCs w:val="28"/>
        </w:rPr>
      </w:pPr>
      <w:r w:rsidRPr="001226C8">
        <w:rPr>
          <w:sz w:val="28"/>
          <w:szCs w:val="28"/>
        </w:rPr>
        <w:t>Prix </w:t>
      </w:r>
      <w:r w:rsidR="00CE44C0" w:rsidRPr="001226C8">
        <w:rPr>
          <w:sz w:val="28"/>
          <w:szCs w:val="28"/>
        </w:rPr>
        <w:t>libre</w:t>
      </w:r>
      <w:r w:rsidRPr="001226C8">
        <w:rPr>
          <w:sz w:val="28"/>
          <w:szCs w:val="28"/>
        </w:rPr>
        <w:t xml:space="preserve">: </w:t>
      </w:r>
      <w:r w:rsidR="00DB5011" w:rsidRPr="001226C8">
        <w:rPr>
          <w:sz w:val="28"/>
          <w:szCs w:val="28"/>
        </w:rPr>
        <w:t xml:space="preserve">participation consciente (à partir de </w:t>
      </w:r>
      <w:r w:rsidRPr="001226C8">
        <w:rPr>
          <w:sz w:val="28"/>
          <w:szCs w:val="28"/>
        </w:rPr>
        <w:t>1</w:t>
      </w:r>
      <w:r w:rsidR="00DB5011" w:rsidRPr="001226C8">
        <w:rPr>
          <w:sz w:val="28"/>
          <w:szCs w:val="28"/>
        </w:rPr>
        <w:t>5</w:t>
      </w:r>
      <w:r w:rsidR="00CD1FAD" w:rsidRPr="001226C8">
        <w:rPr>
          <w:sz w:val="28"/>
          <w:szCs w:val="28"/>
        </w:rPr>
        <w:t xml:space="preserve"> EUR</w:t>
      </w:r>
      <w:r w:rsidR="00DB5011" w:rsidRPr="001226C8">
        <w:rPr>
          <w:sz w:val="28"/>
          <w:szCs w:val="28"/>
        </w:rPr>
        <w:t xml:space="preserve">) </w:t>
      </w:r>
    </w:p>
    <w:p w:rsidR="00580D81" w:rsidRPr="00CE44C0" w:rsidRDefault="00757C1C" w:rsidP="00C545F2">
      <w:pPr>
        <w:pBdr>
          <w:top w:val="single" w:sz="4" w:space="1" w:color="auto"/>
        </w:pBdr>
        <w:rPr>
          <w:b/>
          <w:i/>
          <w:color w:val="0000FF" w:themeColor="hyperlink"/>
          <w:sz w:val="28"/>
          <w:szCs w:val="32"/>
          <w:u w:val="single"/>
        </w:rPr>
      </w:pPr>
      <w:r w:rsidRPr="00160A4A">
        <w:rPr>
          <w:b/>
          <w:i/>
          <w:sz w:val="28"/>
          <w:szCs w:val="32"/>
        </w:rPr>
        <w:t xml:space="preserve">Places limitées, merci de vous inscrire auprès de </w:t>
      </w:r>
      <w:r w:rsidR="00DB5011" w:rsidRPr="00160A4A">
        <w:rPr>
          <w:b/>
          <w:i/>
          <w:sz w:val="28"/>
          <w:szCs w:val="32"/>
        </w:rPr>
        <w:t xml:space="preserve"> </w:t>
      </w:r>
      <w:r w:rsidR="00CE44C0">
        <w:rPr>
          <w:b/>
          <w:i/>
          <w:sz w:val="28"/>
          <w:szCs w:val="32"/>
        </w:rPr>
        <w:t>XXXX</w:t>
      </w:r>
      <w:r w:rsidR="00DB5011" w:rsidRPr="00160A4A">
        <w:rPr>
          <w:b/>
          <w:i/>
          <w:sz w:val="28"/>
          <w:szCs w:val="32"/>
        </w:rPr>
        <w:t xml:space="preserve"> (</w:t>
      </w:r>
      <w:hyperlink r:id="rId11" w:history="1">
        <w:r w:rsidR="00CE44C0" w:rsidRPr="00CC7D9C">
          <w:rPr>
            <w:rStyle w:val="Lienhypertexte"/>
            <w:b/>
            <w:i/>
            <w:sz w:val="28"/>
            <w:szCs w:val="32"/>
          </w:rPr>
          <w:t>XXX.XXXX@volvo.com</w:t>
        </w:r>
      </w:hyperlink>
      <w:r w:rsidR="00347950" w:rsidRPr="00160A4A">
        <w:rPr>
          <w:b/>
          <w:i/>
          <w:sz w:val="28"/>
          <w:szCs w:val="32"/>
        </w:rPr>
        <w:t>).</w:t>
      </w:r>
    </w:p>
    <w:p w:rsidR="001F1AD9" w:rsidRDefault="001F1AD9" w:rsidP="00C545F2">
      <w:pPr>
        <w:pBdr>
          <w:top w:val="single" w:sz="4" w:space="1" w:color="auto"/>
        </w:pBdr>
        <w:rPr>
          <w:b/>
          <w:i/>
          <w:sz w:val="28"/>
          <w:szCs w:val="32"/>
        </w:rPr>
      </w:pPr>
    </w:p>
    <w:p w:rsidR="001F1AD9" w:rsidRPr="001226C8" w:rsidRDefault="001F1AD9" w:rsidP="001226C8">
      <w:pPr>
        <w:pStyle w:val="NormalWeb"/>
        <w:jc w:val="both"/>
        <w:rPr>
          <w:rFonts w:asciiTheme="minorHAnsi" w:hAnsiTheme="minorHAnsi" w:cstheme="minorHAnsi"/>
          <w:color w:val="31849B" w:themeColor="accent5" w:themeShade="BF"/>
          <w:sz w:val="28"/>
          <w:szCs w:val="28"/>
        </w:rPr>
      </w:pPr>
      <w:r w:rsidRPr="001226C8">
        <w:rPr>
          <w:rFonts w:asciiTheme="minorHAnsi" w:hAnsiTheme="minorHAnsi" w:cstheme="minorHAnsi"/>
          <w:b/>
          <w:i/>
          <w:color w:val="31849B" w:themeColor="accent5" w:themeShade="BF"/>
          <w:sz w:val="28"/>
          <w:szCs w:val="28"/>
        </w:rPr>
        <w:t xml:space="preserve">Qu’est-ce que </w:t>
      </w:r>
      <w:r w:rsidR="00CE44C0" w:rsidRPr="001226C8">
        <w:rPr>
          <w:rFonts w:asciiTheme="minorHAnsi" w:hAnsiTheme="minorHAnsi" w:cstheme="minorHAnsi"/>
          <w:b/>
          <w:i/>
          <w:color w:val="31849B" w:themeColor="accent5" w:themeShade="BF"/>
          <w:sz w:val="28"/>
          <w:szCs w:val="28"/>
        </w:rPr>
        <w:t>les chakras</w:t>
      </w:r>
      <w:r w:rsidRPr="001226C8">
        <w:rPr>
          <w:rFonts w:asciiTheme="minorHAnsi" w:hAnsiTheme="minorHAnsi" w:cstheme="minorHAnsi"/>
          <w:b/>
          <w:i/>
          <w:color w:val="31849B" w:themeColor="accent5" w:themeShade="BF"/>
          <w:sz w:val="28"/>
          <w:szCs w:val="28"/>
        </w:rPr>
        <w:t xml:space="preserve">? </w:t>
      </w:r>
      <w:r w:rsidR="00CE44C0" w:rsidRPr="001226C8">
        <w:rPr>
          <w:rFonts w:asciiTheme="minorHAnsi" w:hAnsiTheme="minorHAnsi" w:cstheme="minorHAnsi"/>
          <w:color w:val="31849B" w:themeColor="accent5" w:themeShade="BF"/>
          <w:sz w:val="28"/>
          <w:szCs w:val="28"/>
        </w:rPr>
        <w:t>Au-delà de la réalité matérielle de notre corps physique, notre corps existe aussi sur des plans plus subtils, invisibles, liés à l’énergie et aux champs électromagnétiques. Nous allons en faire une expérience très concrète, pour découvrir et nous approprier ces sensations, et nous rendre compte que cette réalité est accessible à tous !</w:t>
      </w:r>
    </w:p>
    <w:sectPr w:rsidR="001F1AD9" w:rsidRPr="001226C8" w:rsidSect="00B33073">
      <w:pgSz w:w="11906" w:h="16838"/>
      <w:pgMar w:top="720" w:right="720" w:bottom="720" w:left="720" w:header="708" w:footer="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25A" w:rsidRDefault="0063225A" w:rsidP="00B33073">
      <w:pPr>
        <w:spacing w:after="0" w:line="240" w:lineRule="auto"/>
      </w:pPr>
      <w:r>
        <w:separator/>
      </w:r>
    </w:p>
  </w:endnote>
  <w:endnote w:type="continuationSeparator" w:id="0">
    <w:p w:rsidR="0063225A" w:rsidRDefault="0063225A" w:rsidP="00B33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25A" w:rsidRDefault="0063225A" w:rsidP="00B33073">
      <w:pPr>
        <w:spacing w:after="0" w:line="240" w:lineRule="auto"/>
      </w:pPr>
      <w:r>
        <w:separator/>
      </w:r>
    </w:p>
  </w:footnote>
  <w:footnote w:type="continuationSeparator" w:id="0">
    <w:p w:rsidR="0063225A" w:rsidRDefault="0063225A" w:rsidP="00B33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04600A"/>
    <w:multiLevelType w:val="hybridMultilevel"/>
    <w:tmpl w:val="2BB87D50"/>
    <w:lvl w:ilvl="0" w:tplc="F9DABFBC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54F"/>
    <w:rsid w:val="00022104"/>
    <w:rsid w:val="000B30E8"/>
    <w:rsid w:val="000B5E4D"/>
    <w:rsid w:val="001226C8"/>
    <w:rsid w:val="001270C2"/>
    <w:rsid w:val="00160A4A"/>
    <w:rsid w:val="00167F9F"/>
    <w:rsid w:val="001B3F6A"/>
    <w:rsid w:val="001F1AD9"/>
    <w:rsid w:val="002318C9"/>
    <w:rsid w:val="0025203B"/>
    <w:rsid w:val="002541ED"/>
    <w:rsid w:val="00262419"/>
    <w:rsid w:val="00276739"/>
    <w:rsid w:val="002F4EBD"/>
    <w:rsid w:val="003018D8"/>
    <w:rsid w:val="00347950"/>
    <w:rsid w:val="00355BB0"/>
    <w:rsid w:val="003B3193"/>
    <w:rsid w:val="003F60A7"/>
    <w:rsid w:val="004A770D"/>
    <w:rsid w:val="0053785B"/>
    <w:rsid w:val="00580D81"/>
    <w:rsid w:val="005C273F"/>
    <w:rsid w:val="006164A7"/>
    <w:rsid w:val="00626FB4"/>
    <w:rsid w:val="0063225A"/>
    <w:rsid w:val="006911B7"/>
    <w:rsid w:val="006D5F54"/>
    <w:rsid w:val="00757C1C"/>
    <w:rsid w:val="00781F17"/>
    <w:rsid w:val="007C68DE"/>
    <w:rsid w:val="007C732A"/>
    <w:rsid w:val="008B0909"/>
    <w:rsid w:val="00947D16"/>
    <w:rsid w:val="00956B40"/>
    <w:rsid w:val="00965B87"/>
    <w:rsid w:val="009B6ABB"/>
    <w:rsid w:val="009C0C1B"/>
    <w:rsid w:val="009C28DB"/>
    <w:rsid w:val="009C7F6C"/>
    <w:rsid w:val="009F11C0"/>
    <w:rsid w:val="00A25FD0"/>
    <w:rsid w:val="00A30C2A"/>
    <w:rsid w:val="00A56B48"/>
    <w:rsid w:val="00A72FA4"/>
    <w:rsid w:val="00A773C9"/>
    <w:rsid w:val="00A82E51"/>
    <w:rsid w:val="00AE1C66"/>
    <w:rsid w:val="00B02196"/>
    <w:rsid w:val="00B33073"/>
    <w:rsid w:val="00B34329"/>
    <w:rsid w:val="00B5543A"/>
    <w:rsid w:val="00B80848"/>
    <w:rsid w:val="00B91302"/>
    <w:rsid w:val="00BB602E"/>
    <w:rsid w:val="00BD5F3B"/>
    <w:rsid w:val="00BD78AD"/>
    <w:rsid w:val="00BE3367"/>
    <w:rsid w:val="00C545F2"/>
    <w:rsid w:val="00C559F8"/>
    <w:rsid w:val="00C866E0"/>
    <w:rsid w:val="00C94BD5"/>
    <w:rsid w:val="00CC6B98"/>
    <w:rsid w:val="00CD1FAD"/>
    <w:rsid w:val="00CE3886"/>
    <w:rsid w:val="00CE44C0"/>
    <w:rsid w:val="00D052C4"/>
    <w:rsid w:val="00D125EE"/>
    <w:rsid w:val="00D91149"/>
    <w:rsid w:val="00DB22D0"/>
    <w:rsid w:val="00DB5011"/>
    <w:rsid w:val="00DF088D"/>
    <w:rsid w:val="00E0354F"/>
    <w:rsid w:val="00E070D1"/>
    <w:rsid w:val="00E67338"/>
    <w:rsid w:val="00F1703F"/>
    <w:rsid w:val="00F30DCE"/>
    <w:rsid w:val="00F4237F"/>
    <w:rsid w:val="00F446A4"/>
    <w:rsid w:val="00FC2675"/>
    <w:rsid w:val="00FD3261"/>
    <w:rsid w:val="00FD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qFormat/>
    <w:rsid w:val="00262419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sz w:val="4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2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25E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D5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re2Car">
    <w:name w:val="Titre 2 Car"/>
    <w:basedOn w:val="Policepardfaut"/>
    <w:link w:val="Titre2"/>
    <w:rsid w:val="00262419"/>
    <w:rPr>
      <w:rFonts w:ascii="Times New Roman" w:eastAsia="Times New Roman" w:hAnsi="Times New Roman" w:cs="Times New Roman"/>
      <w:sz w:val="4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167F9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33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33073"/>
  </w:style>
  <w:style w:type="paragraph" w:styleId="Pieddepage">
    <w:name w:val="footer"/>
    <w:basedOn w:val="Normal"/>
    <w:link w:val="PieddepageCar"/>
    <w:uiPriority w:val="99"/>
    <w:unhideWhenUsed/>
    <w:rsid w:val="00B33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33073"/>
  </w:style>
  <w:style w:type="paragraph" w:styleId="Paragraphedeliste">
    <w:name w:val="List Paragraph"/>
    <w:basedOn w:val="Normal"/>
    <w:uiPriority w:val="34"/>
    <w:qFormat/>
    <w:rsid w:val="00E035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qFormat/>
    <w:rsid w:val="00262419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sz w:val="4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2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25E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D5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re2Car">
    <w:name w:val="Titre 2 Car"/>
    <w:basedOn w:val="Policepardfaut"/>
    <w:link w:val="Titre2"/>
    <w:rsid w:val="00262419"/>
    <w:rPr>
      <w:rFonts w:ascii="Times New Roman" w:eastAsia="Times New Roman" w:hAnsi="Times New Roman" w:cs="Times New Roman"/>
      <w:sz w:val="4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167F9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33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33073"/>
  </w:style>
  <w:style w:type="paragraph" w:styleId="Pieddepage">
    <w:name w:val="footer"/>
    <w:basedOn w:val="Normal"/>
    <w:link w:val="PieddepageCar"/>
    <w:uiPriority w:val="99"/>
    <w:unhideWhenUsed/>
    <w:rsid w:val="00B33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33073"/>
  </w:style>
  <w:style w:type="paragraph" w:styleId="Paragraphedeliste">
    <w:name w:val="List Paragraph"/>
    <w:basedOn w:val="Normal"/>
    <w:uiPriority w:val="34"/>
    <w:qFormat/>
    <w:rsid w:val="00E035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XXX.XXXX@volvo.co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385175\AppData\Local\Microsoft\Windows\Temporary%20Internet%20Files\Low\Content.IE5\15YK0KV0\CORVI-Gazette_CE_-_mod_le%5b1%5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BE956-7989-4269-8E13-E0CA9923F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CORVI-Gazette_CE_-_mod_le[1].dotx</Template>
  <TotalTime>0</TotalTime>
  <Pages>1</Pages>
  <Words>208</Words>
  <Characters>1145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Volvo</Company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Catherine</dc:creator>
  <cp:lastModifiedBy>Dantou Bruno</cp:lastModifiedBy>
  <cp:revision>2</cp:revision>
  <cp:lastPrinted>2016-11-23T16:08:00Z</cp:lastPrinted>
  <dcterms:created xsi:type="dcterms:W3CDTF">2017-03-07T17:01:00Z</dcterms:created>
  <dcterms:modified xsi:type="dcterms:W3CDTF">2017-03-07T17:01:00Z</dcterms:modified>
</cp:coreProperties>
</file>